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313"/>
        <w:gridCol w:w="2015"/>
        <w:gridCol w:w="545"/>
        <w:gridCol w:w="830"/>
        <w:gridCol w:w="588"/>
        <w:gridCol w:w="28"/>
        <w:gridCol w:w="1780"/>
        <w:gridCol w:w="4792"/>
      </w:tblGrid>
      <w:tr w:rsidR="0016305A" w:rsidRPr="00C9238F" w14:paraId="77DF3F24" w14:textId="77777777" w:rsidTr="00DC3AA3">
        <w:trPr>
          <w:trHeight w:val="139"/>
        </w:trPr>
        <w:tc>
          <w:tcPr>
            <w:tcW w:w="1319" w:type="pct"/>
            <w:gridSpan w:val="3"/>
            <w:vAlign w:val="bottom"/>
          </w:tcPr>
          <w:p w14:paraId="3C5A1D1A" w14:textId="0A80FBE2" w:rsidR="00C9238F" w:rsidRPr="00CB03A5" w:rsidRDefault="001A234E" w:rsidP="00576892">
            <w:pPr>
              <w:spacing w:before="240"/>
              <w:rPr>
                <w:b/>
                <w:bCs/>
              </w:rPr>
            </w:pPr>
            <w:r w:rsidRPr="00CB03A5">
              <w:rPr>
                <w:b/>
                <w:bCs/>
              </w:rPr>
              <w:t xml:space="preserve">PROJECT </w:t>
            </w:r>
            <w:r w:rsidR="00962E5E" w:rsidRPr="00CB03A5">
              <w:rPr>
                <w:b/>
                <w:bCs/>
              </w:rPr>
              <w:t>NAME</w:t>
            </w:r>
          </w:p>
        </w:tc>
        <w:tc>
          <w:tcPr>
            <w:tcW w:w="3681" w:type="pct"/>
            <w:gridSpan w:val="5"/>
            <w:tcBorders>
              <w:bottom w:val="single" w:sz="4" w:space="0" w:color="auto"/>
            </w:tcBorders>
            <w:vAlign w:val="bottom"/>
          </w:tcPr>
          <w:p w14:paraId="681B3C25" w14:textId="77777777" w:rsidR="00C9238F" w:rsidRPr="00C9238F" w:rsidRDefault="00C9238F" w:rsidP="00576892">
            <w:pPr>
              <w:spacing w:before="240"/>
            </w:pPr>
          </w:p>
        </w:tc>
      </w:tr>
      <w:tr w:rsidR="0016305A" w:rsidRPr="00C9238F" w14:paraId="6C8A4763" w14:textId="77777777" w:rsidTr="00DC3AA3">
        <w:trPr>
          <w:trHeight w:val="144"/>
        </w:trPr>
        <w:tc>
          <w:tcPr>
            <w:tcW w:w="1319" w:type="pct"/>
            <w:gridSpan w:val="3"/>
            <w:vAlign w:val="bottom"/>
          </w:tcPr>
          <w:p w14:paraId="4A8630E7" w14:textId="5613D6B5" w:rsidR="00C9238F" w:rsidRPr="00CB03A5" w:rsidRDefault="001F50C6" w:rsidP="00576892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APPLICANT</w:t>
            </w:r>
          </w:p>
        </w:tc>
        <w:tc>
          <w:tcPr>
            <w:tcW w:w="3681" w:type="pct"/>
            <w:gridSpan w:val="5"/>
            <w:tcBorders>
              <w:bottom w:val="single" w:sz="4" w:space="0" w:color="auto"/>
            </w:tcBorders>
            <w:vAlign w:val="bottom"/>
          </w:tcPr>
          <w:p w14:paraId="190EEC41" w14:textId="77777777" w:rsidR="00C9238F" w:rsidRPr="00C9238F" w:rsidRDefault="00C9238F" w:rsidP="00576892">
            <w:pPr>
              <w:spacing w:before="240"/>
            </w:pPr>
          </w:p>
        </w:tc>
      </w:tr>
      <w:tr w:rsidR="0016305A" w:rsidRPr="00CB03A5" w14:paraId="2BB3EC18" w14:textId="77777777" w:rsidTr="00DC3AA3">
        <w:trPr>
          <w:trHeight w:val="139"/>
        </w:trPr>
        <w:tc>
          <w:tcPr>
            <w:tcW w:w="1319" w:type="pct"/>
            <w:gridSpan w:val="3"/>
            <w:vAlign w:val="bottom"/>
          </w:tcPr>
          <w:p w14:paraId="0FE18FA3" w14:textId="784737E4" w:rsidR="00C9238F" w:rsidRPr="00CB03A5" w:rsidRDefault="001A234E" w:rsidP="00576892">
            <w:pPr>
              <w:spacing w:before="240"/>
              <w:rPr>
                <w:b/>
                <w:bCs/>
              </w:rPr>
            </w:pPr>
            <w:r w:rsidRPr="00CB03A5">
              <w:rPr>
                <w:b/>
                <w:bCs/>
              </w:rPr>
              <w:t>CONTACT</w:t>
            </w:r>
            <w:r w:rsidR="004A7832">
              <w:rPr>
                <w:b/>
                <w:bCs/>
              </w:rPr>
              <w:t xml:space="preserve"> 1</w:t>
            </w:r>
          </w:p>
        </w:tc>
        <w:tc>
          <w:tcPr>
            <w:tcW w:w="3681" w:type="pct"/>
            <w:gridSpan w:val="5"/>
            <w:tcBorders>
              <w:bottom w:val="single" w:sz="4" w:space="0" w:color="auto"/>
            </w:tcBorders>
            <w:vAlign w:val="bottom"/>
          </w:tcPr>
          <w:p w14:paraId="5B501EA1" w14:textId="77777777" w:rsidR="00C9238F" w:rsidRPr="00CB03A5" w:rsidRDefault="00C9238F" w:rsidP="00576892">
            <w:pPr>
              <w:spacing w:before="240"/>
              <w:rPr>
                <w:b/>
                <w:bCs/>
              </w:rPr>
            </w:pPr>
          </w:p>
        </w:tc>
      </w:tr>
      <w:tr w:rsidR="0016305A" w:rsidRPr="00C9238F" w14:paraId="12FB6D14" w14:textId="77777777" w:rsidTr="00DC3AA3">
        <w:trPr>
          <w:trHeight w:val="323"/>
        </w:trPr>
        <w:tc>
          <w:tcPr>
            <w:tcW w:w="1319" w:type="pct"/>
            <w:gridSpan w:val="3"/>
            <w:vAlign w:val="bottom"/>
          </w:tcPr>
          <w:p w14:paraId="307513E2" w14:textId="2417E62D" w:rsidR="00C9238F" w:rsidRPr="004A7832" w:rsidRDefault="004A7832" w:rsidP="00576892">
            <w:pPr>
              <w:spacing w:before="240"/>
              <w:rPr>
                <w:b/>
                <w:bCs/>
              </w:rPr>
            </w:pPr>
            <w:r w:rsidRPr="004A7832">
              <w:rPr>
                <w:b/>
                <w:bCs/>
              </w:rPr>
              <w:t>CONTACT 2</w:t>
            </w:r>
          </w:p>
        </w:tc>
        <w:tc>
          <w:tcPr>
            <w:tcW w:w="3681" w:type="pct"/>
            <w:gridSpan w:val="5"/>
            <w:tcBorders>
              <w:bottom w:val="single" w:sz="4" w:space="0" w:color="auto"/>
            </w:tcBorders>
            <w:vAlign w:val="bottom"/>
          </w:tcPr>
          <w:p w14:paraId="1688A3AA" w14:textId="77777777" w:rsidR="00C9238F" w:rsidRPr="00C9238F" w:rsidRDefault="00C9238F" w:rsidP="00576892">
            <w:pPr>
              <w:spacing w:before="240"/>
            </w:pPr>
          </w:p>
        </w:tc>
      </w:tr>
      <w:tr w:rsidR="0097224D" w:rsidRPr="00C9238F" w14:paraId="3C978367" w14:textId="77777777" w:rsidTr="008C1E3D">
        <w:trPr>
          <w:trHeight w:val="323"/>
        </w:trPr>
        <w:tc>
          <w:tcPr>
            <w:tcW w:w="1319" w:type="pct"/>
            <w:gridSpan w:val="3"/>
            <w:vAlign w:val="bottom"/>
          </w:tcPr>
          <w:p w14:paraId="5C4AF044" w14:textId="1F2FBBCE" w:rsidR="0097224D" w:rsidRPr="004A7832" w:rsidRDefault="0097224D" w:rsidP="008C1E3D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EMAIL AND PHONE </w:t>
            </w:r>
          </w:p>
        </w:tc>
        <w:tc>
          <w:tcPr>
            <w:tcW w:w="3681" w:type="pct"/>
            <w:gridSpan w:val="5"/>
            <w:tcBorders>
              <w:bottom w:val="single" w:sz="4" w:space="0" w:color="auto"/>
            </w:tcBorders>
            <w:vAlign w:val="bottom"/>
          </w:tcPr>
          <w:p w14:paraId="41F0591D" w14:textId="77777777" w:rsidR="0097224D" w:rsidRPr="00C9238F" w:rsidRDefault="0097224D" w:rsidP="008C1E3D">
            <w:pPr>
              <w:spacing w:before="240"/>
            </w:pPr>
          </w:p>
        </w:tc>
      </w:tr>
      <w:tr w:rsidR="0097224D" w:rsidRPr="009B531B" w14:paraId="4C34DD84" w14:textId="77777777" w:rsidTr="0097224D">
        <w:trPr>
          <w:gridAfter w:val="5"/>
          <w:wAfter w:w="3681" w:type="pct"/>
          <w:trHeight w:val="269"/>
        </w:trPr>
        <w:tc>
          <w:tcPr>
            <w:tcW w:w="1319" w:type="pct"/>
            <w:gridSpan w:val="3"/>
            <w:vAlign w:val="bottom"/>
          </w:tcPr>
          <w:p w14:paraId="1B98E667" w14:textId="77777777" w:rsidR="0097224D" w:rsidRPr="00CB03A5" w:rsidRDefault="0097224D" w:rsidP="008C1E3D">
            <w:pPr>
              <w:spacing w:before="240"/>
              <w:rPr>
                <w:b/>
                <w:bCs/>
              </w:rPr>
            </w:pPr>
          </w:p>
        </w:tc>
      </w:tr>
      <w:tr w:rsidR="0016305A" w:rsidRPr="00C9238F" w14:paraId="3F2F622C" w14:textId="77777777" w:rsidTr="00DC3AA3">
        <w:trPr>
          <w:trHeight w:val="12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15462613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6305A" w:rsidRPr="001548AE" w14:paraId="71A95C94" w14:textId="77777777" w:rsidTr="00DC3AA3">
        <w:trPr>
          <w:gridAfter w:val="1"/>
          <w:wAfter w:w="2200" w:type="pct"/>
          <w:trHeight w:val="18"/>
        </w:trPr>
        <w:tc>
          <w:tcPr>
            <w:tcW w:w="2800" w:type="pct"/>
            <w:gridSpan w:val="7"/>
            <w:vAlign w:val="bottom"/>
          </w:tcPr>
          <w:p w14:paraId="4190B087" w14:textId="44EEB556" w:rsidR="001F50C6" w:rsidRPr="001548AE" w:rsidRDefault="009D0198" w:rsidP="00576892">
            <w:pPr>
              <w:spacing w:before="240"/>
              <w:rPr>
                <w:b/>
                <w:bCs/>
              </w:rPr>
            </w:pPr>
            <w:r w:rsidRPr="001548AE">
              <w:rPr>
                <w:b/>
                <w:bCs/>
              </w:rPr>
              <w:t>PROJECT LOCATION</w:t>
            </w:r>
            <w:r w:rsidR="001F50C6" w:rsidRPr="001548AE">
              <w:rPr>
                <w:b/>
                <w:bCs/>
              </w:rPr>
              <w:t xml:space="preserve"> ________________________</w:t>
            </w:r>
            <w:r w:rsidR="00DC3AA3">
              <w:rPr>
                <w:b/>
                <w:bCs/>
              </w:rPr>
              <w:t>_</w:t>
            </w:r>
          </w:p>
          <w:p w14:paraId="54586A69" w14:textId="6383DC7F" w:rsidR="009D0198" w:rsidRPr="001548AE" w:rsidRDefault="001F50C6" w:rsidP="00576892">
            <w:pPr>
              <w:spacing w:before="240"/>
              <w:rPr>
                <w:b/>
                <w:bCs/>
              </w:rPr>
            </w:pPr>
            <w:r w:rsidRPr="001548AE">
              <w:rPr>
                <w:b/>
                <w:bCs/>
              </w:rPr>
              <w:t>PROPERTY OWNER</w:t>
            </w:r>
            <w:r w:rsidR="00962E5E" w:rsidRPr="001548AE">
              <w:rPr>
                <w:b/>
                <w:bCs/>
              </w:rPr>
              <w:t>__________________</w:t>
            </w:r>
            <w:r w:rsidR="00894714" w:rsidRPr="001548AE">
              <w:rPr>
                <w:b/>
                <w:bCs/>
              </w:rPr>
              <w:t>___</w:t>
            </w:r>
            <w:r w:rsidRPr="001548AE">
              <w:rPr>
                <w:b/>
                <w:bCs/>
              </w:rPr>
              <w:t xml:space="preserve">_____    </w:t>
            </w:r>
          </w:p>
          <w:p w14:paraId="17D5FF77" w14:textId="3A8C689C" w:rsidR="00894714" w:rsidRPr="001548AE" w:rsidRDefault="00B046F9" w:rsidP="00576892">
            <w:pPr>
              <w:spacing w:before="240"/>
              <w:rPr>
                <w:b/>
                <w:bCs/>
                <w:i/>
                <w:iCs/>
              </w:rPr>
            </w:pPr>
            <w:r w:rsidRPr="001548AE">
              <w:rPr>
                <w:b/>
                <w:bCs/>
                <w:i/>
                <w:iCs/>
              </w:rPr>
              <w:t>CHECK ALL THAT APPLY</w:t>
            </w:r>
          </w:p>
        </w:tc>
      </w:tr>
      <w:tr w:rsidR="0016305A" w:rsidRPr="00C9238F" w14:paraId="1B0B0B27" w14:textId="77777777" w:rsidTr="00DC3AA3">
        <w:trPr>
          <w:trHeight w:val="137"/>
        </w:trPr>
        <w:tc>
          <w:tcPr>
            <w:tcW w:w="5000" w:type="pct"/>
            <w:gridSpan w:val="8"/>
            <w:vAlign w:val="bottom"/>
          </w:tcPr>
          <w:p w14:paraId="09519D45" w14:textId="3EE3B0DE" w:rsidR="00C9238F" w:rsidRPr="001548AE" w:rsidRDefault="001A234E" w:rsidP="00894714">
            <w:pPr>
              <w:rPr>
                <w:b/>
                <w:bCs/>
              </w:rPr>
            </w:pPr>
            <w:r w:rsidRPr="001548AE">
              <w:rPr>
                <w:b/>
                <w:bCs/>
              </w:rPr>
              <w:t>CPAC CAT</w:t>
            </w:r>
            <w:r w:rsidR="009D0198" w:rsidRPr="001548AE">
              <w:rPr>
                <w:b/>
                <w:bCs/>
              </w:rPr>
              <w:t xml:space="preserve">EG0RY </w:t>
            </w:r>
          </w:p>
        </w:tc>
      </w:tr>
      <w:tr w:rsidR="0016305A" w:rsidRPr="00C9238F" w14:paraId="61EBCF85" w14:textId="77777777" w:rsidTr="00DC3AA3">
        <w:trPr>
          <w:trHeight w:val="122"/>
        </w:trPr>
        <w:tc>
          <w:tcPr>
            <w:tcW w:w="1069" w:type="pct"/>
            <w:gridSpan w:val="2"/>
            <w:vAlign w:val="bottom"/>
          </w:tcPr>
          <w:p w14:paraId="01BDF6DB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931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B3DB2A" w14:textId="78E5D0BD" w:rsidR="00C9238F" w:rsidRPr="00C9238F" w:rsidRDefault="009D0198" w:rsidP="00576892">
            <w:pPr>
              <w:spacing w:before="120"/>
            </w:pPr>
            <w:r>
              <w:t>OPEN SPACE</w:t>
            </w:r>
          </w:p>
        </w:tc>
      </w:tr>
      <w:tr w:rsidR="0016305A" w:rsidRPr="00C9238F" w14:paraId="76A1EEBB" w14:textId="77777777" w:rsidTr="00DC3AA3">
        <w:trPr>
          <w:trHeight w:val="122"/>
        </w:trPr>
        <w:tc>
          <w:tcPr>
            <w:tcW w:w="1069" w:type="pct"/>
            <w:gridSpan w:val="2"/>
            <w:vAlign w:val="bottom"/>
          </w:tcPr>
          <w:p w14:paraId="2E851C6D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931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A045C8" w14:textId="421FD3F0" w:rsidR="00C9238F" w:rsidRPr="00C9238F" w:rsidRDefault="009D0198" w:rsidP="00576892">
            <w:pPr>
              <w:spacing w:before="120"/>
            </w:pPr>
            <w:r>
              <w:t>HISTORICAL</w:t>
            </w:r>
          </w:p>
        </w:tc>
      </w:tr>
      <w:tr w:rsidR="0016305A" w:rsidRPr="00C9238F" w14:paraId="0575E380" w14:textId="77777777" w:rsidTr="00DC3AA3">
        <w:trPr>
          <w:trHeight w:val="122"/>
        </w:trPr>
        <w:tc>
          <w:tcPr>
            <w:tcW w:w="1069" w:type="pct"/>
            <w:gridSpan w:val="2"/>
            <w:vAlign w:val="bottom"/>
          </w:tcPr>
          <w:p w14:paraId="3D507D69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931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E7FA30" w14:textId="5A9279B4" w:rsidR="00C9238F" w:rsidRPr="00C9238F" w:rsidRDefault="009D0198" w:rsidP="00576892">
            <w:pPr>
              <w:spacing w:before="120"/>
            </w:pPr>
            <w:r>
              <w:t>COMMUNITY HOUSING</w:t>
            </w:r>
          </w:p>
        </w:tc>
      </w:tr>
      <w:tr w:rsidR="0016305A" w:rsidRPr="00C9238F" w14:paraId="4D9D06D1" w14:textId="77777777" w:rsidTr="00DC3AA3">
        <w:trPr>
          <w:trHeight w:val="122"/>
        </w:trPr>
        <w:tc>
          <w:tcPr>
            <w:tcW w:w="1069" w:type="pct"/>
            <w:gridSpan w:val="2"/>
            <w:vAlign w:val="bottom"/>
          </w:tcPr>
          <w:p w14:paraId="16A553BC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931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8A098B" w14:textId="68070744" w:rsidR="00C9238F" w:rsidRPr="00C9238F" w:rsidRDefault="009D0198" w:rsidP="00576892">
            <w:pPr>
              <w:spacing w:before="120"/>
            </w:pPr>
            <w:r>
              <w:t>RECREATION</w:t>
            </w:r>
          </w:p>
        </w:tc>
      </w:tr>
      <w:tr w:rsidR="0016305A" w:rsidRPr="00C9238F" w14:paraId="69BCA0FF" w14:textId="77777777" w:rsidTr="00DC3AA3">
        <w:trPr>
          <w:trHeight w:val="21"/>
        </w:trPr>
        <w:tc>
          <w:tcPr>
            <w:tcW w:w="1700" w:type="pct"/>
            <w:gridSpan w:val="4"/>
            <w:vAlign w:val="bottom"/>
          </w:tcPr>
          <w:p w14:paraId="1C1B5A4B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00" w:type="pct"/>
            <w:gridSpan w:val="4"/>
            <w:vAlign w:val="bottom"/>
          </w:tcPr>
          <w:p w14:paraId="6063A4F8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6305A" w:rsidRPr="00C9238F" w14:paraId="3CAC574C" w14:textId="77777777" w:rsidTr="00DC3AA3">
        <w:trPr>
          <w:trHeight w:val="522"/>
        </w:trPr>
        <w:tc>
          <w:tcPr>
            <w:tcW w:w="5000" w:type="pct"/>
            <w:gridSpan w:val="8"/>
            <w:vAlign w:val="bottom"/>
          </w:tcPr>
          <w:p w14:paraId="04794DDA" w14:textId="158E9F9A" w:rsidR="00EC1F26" w:rsidRPr="00763D8C" w:rsidRDefault="00A5430B" w:rsidP="000F3901">
            <w:pPr>
              <w:spacing w:before="240"/>
              <w:rPr>
                <w:b/>
                <w:bCs/>
              </w:rPr>
            </w:pPr>
            <w:r w:rsidRPr="00763D8C">
              <w:rPr>
                <w:b/>
                <w:bCs/>
              </w:rPr>
              <w:t>ESTIMATE</w:t>
            </w:r>
            <w:r w:rsidR="00763D8C">
              <w:rPr>
                <w:b/>
                <w:bCs/>
              </w:rPr>
              <w:t>D</w:t>
            </w:r>
            <w:r w:rsidRPr="00763D8C">
              <w:rPr>
                <w:b/>
                <w:bCs/>
              </w:rPr>
              <w:t xml:space="preserve"> </w:t>
            </w:r>
            <w:r w:rsidR="00E92144" w:rsidRPr="00763D8C">
              <w:rPr>
                <w:b/>
                <w:bCs/>
              </w:rPr>
              <w:t xml:space="preserve">BUDGET </w:t>
            </w:r>
            <w:r w:rsidR="00CD42D3" w:rsidRPr="00763D8C">
              <w:rPr>
                <w:b/>
                <w:bCs/>
              </w:rPr>
              <w:t>$</w:t>
            </w:r>
            <w:r w:rsidR="00CB60B6" w:rsidRPr="00763D8C">
              <w:rPr>
                <w:b/>
                <w:bCs/>
              </w:rPr>
              <w:t>_</w:t>
            </w:r>
            <w:r w:rsidRPr="00763D8C">
              <w:rPr>
                <w:b/>
                <w:bCs/>
              </w:rPr>
              <w:t>__________</w:t>
            </w:r>
            <w:r w:rsidR="00763D8C">
              <w:rPr>
                <w:b/>
                <w:bCs/>
              </w:rPr>
              <w:t>FUNDING REQUEST $___________________</w:t>
            </w:r>
          </w:p>
        </w:tc>
      </w:tr>
      <w:tr w:rsidR="0097224D" w:rsidRPr="00C9238F" w14:paraId="54DD5703" w14:textId="77777777" w:rsidTr="00DC3AA3">
        <w:trPr>
          <w:gridAfter w:val="3"/>
          <w:wAfter w:w="3030" w:type="pct"/>
          <w:trHeight w:val="70"/>
        </w:trPr>
        <w:tc>
          <w:tcPr>
            <w:tcW w:w="1970" w:type="pct"/>
            <w:gridSpan w:val="5"/>
            <w:vAlign w:val="bottom"/>
          </w:tcPr>
          <w:p w14:paraId="43119133" w14:textId="68FA240E" w:rsidR="0097224D" w:rsidRDefault="0097224D" w:rsidP="00576892">
            <w:pPr>
              <w:spacing w:before="240"/>
              <w:rPr>
                <w:b/>
                <w:bCs/>
              </w:rPr>
            </w:pPr>
            <w:r w:rsidRPr="00C80D83">
              <w:rPr>
                <w:b/>
                <w:bCs/>
              </w:rPr>
              <w:t>START DATE</w:t>
            </w:r>
            <w:r>
              <w:rPr>
                <w:b/>
                <w:bCs/>
              </w:rPr>
              <w:t xml:space="preserve"> ________________</w:t>
            </w:r>
          </w:p>
          <w:p w14:paraId="4AA9E146" w14:textId="3A2C66B5" w:rsidR="0097224D" w:rsidRPr="00C80D83" w:rsidRDefault="0097224D" w:rsidP="00576892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COMPLETE DATE _____________</w:t>
            </w:r>
          </w:p>
        </w:tc>
      </w:tr>
      <w:tr w:rsidR="0097224D" w:rsidRPr="00C9238F" w14:paraId="2A3AC7CE" w14:textId="77777777" w:rsidTr="00DC3AA3">
        <w:trPr>
          <w:gridAfter w:val="2"/>
          <w:wAfter w:w="3017" w:type="pct"/>
          <w:trHeight w:val="139"/>
        </w:trPr>
        <w:tc>
          <w:tcPr>
            <w:tcW w:w="1983" w:type="pct"/>
            <w:gridSpan w:val="6"/>
            <w:vAlign w:val="bottom"/>
          </w:tcPr>
          <w:p w14:paraId="4A5FE5D5" w14:textId="15E96D13" w:rsidR="0097224D" w:rsidRPr="00763D8C" w:rsidRDefault="0097224D" w:rsidP="00576892">
            <w:pPr>
              <w:spacing w:before="240"/>
              <w:rPr>
                <w:b/>
                <w:bCs/>
              </w:rPr>
            </w:pPr>
          </w:p>
        </w:tc>
      </w:tr>
      <w:tr w:rsidR="0016305A" w:rsidRPr="00C80D83" w14:paraId="3B0FAAEE" w14:textId="77777777" w:rsidTr="00DC3AA3">
        <w:trPr>
          <w:trHeight w:val="713"/>
        </w:trPr>
        <w:tc>
          <w:tcPr>
            <w:tcW w:w="5000" w:type="pct"/>
            <w:gridSpan w:val="8"/>
            <w:vAlign w:val="bottom"/>
          </w:tcPr>
          <w:p w14:paraId="4F1613B0" w14:textId="2795242C" w:rsidR="0063291E" w:rsidRDefault="00D014EB" w:rsidP="0041030F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IS THE PROJECT </w:t>
            </w:r>
            <w:r w:rsidR="0063291E">
              <w:rPr>
                <w:b/>
                <w:bCs/>
              </w:rPr>
              <w:t xml:space="preserve">A PHASE PROJECT?    YES     NO  </w:t>
            </w:r>
          </w:p>
          <w:p w14:paraId="2E226505" w14:textId="1F1ECD1D" w:rsidR="00D014EB" w:rsidRDefault="0063291E" w:rsidP="0041030F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IF YES, HOW MANY PHASES   ____ TOTAL ESTIMATED COST OF PROJECT $ _____</w:t>
            </w:r>
            <w:r w:rsidR="00E726BE">
              <w:rPr>
                <w:b/>
                <w:bCs/>
              </w:rPr>
              <w:t>___</w:t>
            </w:r>
          </w:p>
          <w:p w14:paraId="2B5ABAED" w14:textId="2ABD08FD" w:rsidR="00F76570" w:rsidRDefault="00F76570" w:rsidP="0041030F">
            <w:pPr>
              <w:pBdr>
                <w:bottom w:val="single" w:sz="6" w:space="1" w:color="auto"/>
              </w:pBd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</w:t>
            </w:r>
            <w:r w:rsidR="00A560F6">
              <w:rPr>
                <w:b/>
                <w:bCs/>
              </w:rPr>
              <w:t>____</w:t>
            </w:r>
          </w:p>
          <w:p w14:paraId="305DDA11" w14:textId="6DAF909F" w:rsidR="00A52E88" w:rsidRDefault="001B0FB7" w:rsidP="0063291E">
            <w:pPr>
              <w:pStyle w:val="NoSpacing"/>
              <w:rPr>
                <w:sz w:val="24"/>
                <w:szCs w:val="24"/>
              </w:rPr>
            </w:pPr>
            <w:r w:rsidRPr="00A46C35">
              <w:rPr>
                <w:sz w:val="24"/>
                <w:szCs w:val="24"/>
              </w:rPr>
              <w:t xml:space="preserve">Date received </w:t>
            </w:r>
            <w:r w:rsidR="00A52E88" w:rsidRPr="00A46C35">
              <w:rPr>
                <w:sz w:val="24"/>
                <w:szCs w:val="24"/>
              </w:rPr>
              <w:t>_______________</w:t>
            </w:r>
            <w:r w:rsidR="00E726BE">
              <w:rPr>
                <w:sz w:val="24"/>
                <w:szCs w:val="24"/>
              </w:rPr>
              <w:t xml:space="preserve"> Premilitary presentation _____________ Final presentation</w:t>
            </w:r>
            <w:r w:rsidR="008E5DAA">
              <w:rPr>
                <w:sz w:val="24"/>
                <w:szCs w:val="24"/>
              </w:rPr>
              <w:t xml:space="preserve"> _____________</w:t>
            </w:r>
          </w:p>
          <w:p w14:paraId="034C1847" w14:textId="1C27DFC9" w:rsidR="00763D8C" w:rsidRDefault="00763D8C" w:rsidP="0063291E">
            <w:pPr>
              <w:pStyle w:val="NoSpacing"/>
              <w:rPr>
                <w:b/>
                <w:bCs/>
              </w:rPr>
            </w:pPr>
            <w:r>
              <w:rPr>
                <w:sz w:val="24"/>
                <w:szCs w:val="24"/>
              </w:rPr>
              <w:lastRenderedPageBreak/>
              <w:t>APPLICATION #</w:t>
            </w:r>
            <w:r w:rsidR="00E076B0">
              <w:rPr>
                <w:sz w:val="24"/>
                <w:szCs w:val="24"/>
              </w:rPr>
              <w:t xml:space="preserve"> </w:t>
            </w:r>
            <w:r w:rsidR="00E076B0" w:rsidRPr="001548AE">
              <w:rPr>
                <w:b/>
                <w:bCs/>
              </w:rPr>
              <w:t>__________________</w:t>
            </w:r>
          </w:p>
          <w:p w14:paraId="60BB3855" w14:textId="3D62E4A4" w:rsidR="00A52E88" w:rsidRDefault="00266C45" w:rsidP="0041030F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="001231CB">
              <w:rPr>
                <w:b/>
                <w:bCs/>
              </w:rPr>
              <w:t xml:space="preserve">   </w:t>
            </w:r>
            <w:r>
              <w:rPr>
                <w:b/>
                <w:bCs/>
              </w:rPr>
              <w:t xml:space="preserve"> </w:t>
            </w:r>
            <w:r w:rsidR="00491B18">
              <w:rPr>
                <w:b/>
                <w:bCs/>
              </w:rPr>
              <w:t>How does this project benefit</w:t>
            </w:r>
            <w:r w:rsidR="00475CB3">
              <w:rPr>
                <w:b/>
                <w:bCs/>
              </w:rPr>
              <w:t xml:space="preserve"> the </w:t>
            </w:r>
            <w:r w:rsidR="001231CB">
              <w:rPr>
                <w:b/>
                <w:bCs/>
              </w:rPr>
              <w:t>residents of Berlin and meet the goals of CPA.</w:t>
            </w:r>
          </w:p>
          <w:p w14:paraId="4301E735" w14:textId="0BC00638" w:rsidR="0016305A" w:rsidRPr="00C80D83" w:rsidRDefault="0016305A" w:rsidP="0041030F">
            <w:pPr>
              <w:spacing w:before="240"/>
              <w:rPr>
                <w:b/>
                <w:bCs/>
              </w:rPr>
            </w:pPr>
          </w:p>
        </w:tc>
      </w:tr>
      <w:tr w:rsidR="0016305A" w:rsidRPr="00C9238F" w14:paraId="462E228C" w14:textId="77777777" w:rsidTr="00DC3AA3">
        <w:trPr>
          <w:trHeight w:val="1393"/>
        </w:trPr>
        <w:tc>
          <w:tcPr>
            <w:tcW w:w="144" w:type="pct"/>
            <w:vAlign w:val="bottom"/>
          </w:tcPr>
          <w:p w14:paraId="0C030A51" w14:textId="2281C9A9" w:rsidR="001B20B6" w:rsidRPr="00C9238F" w:rsidRDefault="001B20B6" w:rsidP="00576892">
            <w:pPr>
              <w:spacing w:before="480"/>
            </w:pPr>
          </w:p>
        </w:tc>
        <w:tc>
          <w:tcPr>
            <w:tcW w:w="4856" w:type="pct"/>
            <w:gridSpan w:val="7"/>
            <w:vAlign w:val="bottom"/>
          </w:tcPr>
          <w:p w14:paraId="7397D35B" w14:textId="77777777" w:rsidR="001B20B6" w:rsidRDefault="001B20B6" w:rsidP="00C80D83">
            <w:pPr>
              <w:pBdr>
                <w:top w:val="single" w:sz="12" w:space="1" w:color="auto"/>
                <w:bottom w:val="single" w:sz="12" w:space="1" w:color="auto"/>
              </w:pBdr>
              <w:spacing w:line="276" w:lineRule="auto"/>
            </w:pPr>
          </w:p>
          <w:p w14:paraId="22943CDA" w14:textId="77777777" w:rsidR="001B20B6" w:rsidRDefault="001B20B6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</w:pPr>
          </w:p>
          <w:p w14:paraId="2BEF352A" w14:textId="77777777" w:rsidR="001B20B6" w:rsidRDefault="001B20B6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</w:pPr>
          </w:p>
          <w:p w14:paraId="12D7480E" w14:textId="77777777" w:rsidR="001B20B6" w:rsidRDefault="001B20B6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</w:pPr>
          </w:p>
          <w:p w14:paraId="13B55309" w14:textId="77777777" w:rsidR="001231CB" w:rsidRDefault="001231CB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</w:pPr>
          </w:p>
          <w:p w14:paraId="67F3F29D" w14:textId="673E96DA" w:rsidR="001B20B6" w:rsidRPr="001231CB" w:rsidRDefault="001B20B6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</w:p>
          <w:p w14:paraId="14AF4D5A" w14:textId="77777777" w:rsidR="001B20B6" w:rsidRDefault="001B20B6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</w:pPr>
          </w:p>
          <w:p w14:paraId="243720C8" w14:textId="77777777" w:rsidR="001B20B6" w:rsidRPr="0016759E" w:rsidRDefault="001B20B6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</w:pPr>
          </w:p>
          <w:p w14:paraId="71F15D23" w14:textId="77777777" w:rsidR="001B20B6" w:rsidRDefault="001B20B6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</w:pPr>
          </w:p>
          <w:p w14:paraId="538F08AA" w14:textId="77777777" w:rsidR="001B20B6" w:rsidRDefault="001B20B6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</w:pPr>
          </w:p>
          <w:p w14:paraId="6BAF7BD2" w14:textId="4EB9505D" w:rsidR="001B20B6" w:rsidRPr="00C9238F" w:rsidRDefault="001B20B6" w:rsidP="00576892"/>
        </w:tc>
      </w:tr>
      <w:tr w:rsidR="0016305A" w:rsidRPr="00C9238F" w14:paraId="1AC36A1C" w14:textId="77777777" w:rsidTr="00DC3AA3">
        <w:trPr>
          <w:trHeight w:val="80"/>
        </w:trPr>
        <w:tc>
          <w:tcPr>
            <w:tcW w:w="144" w:type="pct"/>
            <w:vAlign w:val="bottom"/>
          </w:tcPr>
          <w:p w14:paraId="21AADAF7" w14:textId="268D67E0" w:rsidR="001B20B6" w:rsidRPr="00C9238F" w:rsidRDefault="001B20B6" w:rsidP="00576892">
            <w:pPr>
              <w:spacing w:before="480"/>
              <w:rPr>
                <w:sz w:val="36"/>
              </w:rPr>
            </w:pPr>
          </w:p>
        </w:tc>
        <w:tc>
          <w:tcPr>
            <w:tcW w:w="4856" w:type="pct"/>
            <w:gridSpan w:val="7"/>
            <w:vAlign w:val="bottom"/>
          </w:tcPr>
          <w:p w14:paraId="3D55DFFC" w14:textId="5422008E" w:rsidR="0016305A" w:rsidRDefault="001231CB" w:rsidP="001231CB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Provide any other information supporting the request/application.</w:t>
            </w:r>
          </w:p>
          <w:p w14:paraId="723661F3" w14:textId="2B588E01" w:rsidR="0016305A" w:rsidRDefault="0016305A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</w:p>
          <w:p w14:paraId="04D823E9" w14:textId="72E6521F" w:rsidR="0016305A" w:rsidRDefault="0016305A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</w:p>
          <w:p w14:paraId="18E7E47D" w14:textId="13355326" w:rsidR="0016305A" w:rsidRDefault="0016305A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</w:p>
          <w:p w14:paraId="38AC80FF" w14:textId="19D6D6BE" w:rsidR="0016305A" w:rsidRDefault="0016305A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</w:p>
          <w:p w14:paraId="12E0BEFD" w14:textId="77777777" w:rsidR="00032752" w:rsidRDefault="00032752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</w:p>
          <w:p w14:paraId="7F236EAB" w14:textId="77777777" w:rsidR="00032752" w:rsidRDefault="00032752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</w:p>
          <w:p w14:paraId="42AEEB77" w14:textId="77777777" w:rsidR="00032752" w:rsidRDefault="00032752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</w:p>
          <w:p w14:paraId="5826ED26" w14:textId="77777777" w:rsidR="00032752" w:rsidRDefault="00032752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</w:p>
          <w:p w14:paraId="1CFC8E45" w14:textId="77777777" w:rsidR="00CA5202" w:rsidRDefault="00CA5202" w:rsidP="00C80D83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</w:p>
          <w:p w14:paraId="329F0D06" w14:textId="5DBCB192" w:rsidR="00032752" w:rsidRPr="0016305A" w:rsidRDefault="00032752" w:rsidP="001231CB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Please attach any documents supporting the request/applicatio</w:t>
            </w:r>
            <w:r w:rsidR="00DC3AA3">
              <w:rPr>
                <w:b/>
                <w:bCs/>
              </w:rPr>
              <w:t>n</w:t>
            </w:r>
            <w:r w:rsidR="001231CB">
              <w:rPr>
                <w:b/>
                <w:bCs/>
              </w:rPr>
              <w:t xml:space="preserve"> to this application</w:t>
            </w:r>
          </w:p>
        </w:tc>
      </w:tr>
    </w:tbl>
    <w:p w14:paraId="362C62CF" w14:textId="17609CC9" w:rsidR="009D0198" w:rsidRPr="009D0198" w:rsidRDefault="0016759E" w:rsidP="001231CB">
      <w:pPr>
        <w:pStyle w:val="NoSpacing"/>
      </w:pPr>
      <w:r>
        <w:t xml:space="preserve">   </w:t>
      </w:r>
      <w:r w:rsidR="007711D7">
        <w:tab/>
      </w:r>
    </w:p>
    <w:sectPr w:rsidR="009D0198" w:rsidRPr="009D0198" w:rsidSect="00380DB9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202EDD" w14:textId="77777777" w:rsidR="00380DB9" w:rsidRDefault="00380DB9" w:rsidP="00C9238F">
      <w:pPr>
        <w:spacing w:after="0" w:line="240" w:lineRule="auto"/>
      </w:pPr>
      <w:r>
        <w:separator/>
      </w:r>
    </w:p>
  </w:endnote>
  <w:endnote w:type="continuationSeparator" w:id="0">
    <w:p w14:paraId="4EE26FDC" w14:textId="77777777" w:rsidR="00380DB9" w:rsidRDefault="00380DB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E460B2-CC84-41E7-BC23-E8B168273DDE}"/>
    <w:embedBold r:id="rId2" w:fontKey="{B6DF7EC1-FAEF-45A8-8257-F9F1DDC05EAF}"/>
    <w:embedBoldItalic r:id="rId3" w:fontKey="{A393E3C4-A888-45CC-9314-FBB0B4C437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514E272-EB96-4F0F-85F5-A21C8A1FFAE4}"/>
    <w:embedBold r:id="rId5" w:fontKey="{57FB862A-DED3-47E2-94F9-1B6A2C83AE9D}"/>
    <w:embedItalic r:id="rId6" w:fontKey="{1D83DAB3-E5AA-4C44-82FA-14243B801C7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8B1CD23-A0AF-41F2-90DC-C11DF728C27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96E6404-543E-4110-88C9-9F7C69DBA4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60C950AE" w14:textId="77777777" w:rsidTr="00C4167A">
      <w:tc>
        <w:tcPr>
          <w:tcW w:w="4675" w:type="dxa"/>
          <w:vAlign w:val="center"/>
        </w:tcPr>
        <w:p w14:paraId="382BDF2B" w14:textId="7F054B4F" w:rsidR="00003212" w:rsidRDefault="009D0198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COMMUNITY PRESERVATION COMMITTEE</w:t>
          </w:r>
        </w:p>
        <w:p w14:paraId="16811929" w14:textId="03AD93D5" w:rsidR="009D0198" w:rsidRPr="00003212" w:rsidRDefault="009D0198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PROJECT FUNDING REQUEST APPLICATION</w:t>
          </w:r>
        </w:p>
      </w:tc>
      <w:tc>
        <w:tcPr>
          <w:tcW w:w="4675" w:type="dxa"/>
          <w:vAlign w:val="center"/>
        </w:tcPr>
        <w:p w14:paraId="71AEFA68" w14:textId="460A50B4" w:rsidR="00003212" w:rsidRPr="00003212" w:rsidRDefault="007711D7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t>FY2</w:t>
          </w:r>
          <w:r w:rsidR="00DB453D">
            <w:rPr>
              <w:noProof/>
              <w:sz w:val="18"/>
              <w:szCs w:val="24"/>
            </w:rPr>
            <w:t>6</w:t>
          </w:r>
        </w:p>
      </w:tc>
    </w:tr>
  </w:tbl>
  <w:p w14:paraId="26290871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9AB54" w14:textId="77777777" w:rsidR="00380DB9" w:rsidRDefault="00380DB9" w:rsidP="00C9238F">
      <w:pPr>
        <w:spacing w:after="0" w:line="240" w:lineRule="auto"/>
      </w:pPr>
      <w:r>
        <w:separator/>
      </w:r>
    </w:p>
  </w:footnote>
  <w:footnote w:type="continuationSeparator" w:id="0">
    <w:p w14:paraId="359ADBB8" w14:textId="77777777" w:rsidR="00380DB9" w:rsidRDefault="00380DB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9619"/>
      <w:gridCol w:w="383"/>
    </w:tblGrid>
    <w:tr w:rsidR="00576892" w:rsidRPr="00576892" w14:paraId="7167B1EB" w14:textId="77777777" w:rsidTr="00693CCE">
      <w:trPr>
        <w:trHeight w:val="856"/>
      </w:trPr>
      <w:tc>
        <w:tcPr>
          <w:tcW w:w="9619" w:type="dxa"/>
          <w:shd w:val="clear" w:color="auto" w:fill="731F1C" w:themeFill="accent5"/>
          <w:vAlign w:val="center"/>
        </w:tcPr>
        <w:p w14:paraId="503160C0" w14:textId="0A46CB96" w:rsidR="00D014EB" w:rsidRPr="00693CCE" w:rsidRDefault="00D014EB" w:rsidP="00894714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</w:pPr>
          <w:r w:rsidRPr="00693CCE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t>APPLICATION</w:t>
          </w:r>
        </w:p>
        <w:p w14:paraId="124AB925" w14:textId="58A312C7" w:rsidR="00576892" w:rsidRPr="00693CCE" w:rsidRDefault="001A234E" w:rsidP="00894714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</w:pPr>
          <w:r w:rsidRPr="00693CCE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t xml:space="preserve">COMMUNITY PRESERVATION </w:t>
          </w:r>
          <w:r w:rsidR="00111B61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t xml:space="preserve">ACT </w:t>
          </w:r>
          <w:r w:rsidR="00894714" w:rsidRPr="00693CCE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t>FUNDING</w:t>
          </w:r>
        </w:p>
        <w:p w14:paraId="586B7E24" w14:textId="4DD120D6" w:rsidR="001A234E" w:rsidRPr="00693CCE" w:rsidRDefault="00693CCE" w:rsidP="00894714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</w:pPr>
          <w:r w:rsidRPr="00693CCE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t>Due</w:t>
          </w:r>
          <w:r w:rsidR="00E726BE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t xml:space="preserve"> November  1, 202</w:t>
          </w:r>
          <w:r w:rsidR="00977C2E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t>4</w:t>
          </w:r>
          <w:r w:rsidRPr="00693CCE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t>-no later than 1pm</w:t>
          </w:r>
        </w:p>
      </w:tc>
      <w:tc>
        <w:tcPr>
          <w:tcW w:w="383" w:type="dxa"/>
          <w:shd w:val="clear" w:color="auto" w:fill="731F1C" w:themeFill="accent5"/>
          <w:vAlign w:val="center"/>
        </w:tcPr>
        <w:p w14:paraId="2ED30B5D" w14:textId="5FC95015" w:rsidR="00576892" w:rsidRPr="00576892" w:rsidRDefault="00576892" w:rsidP="00894714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</w:tr>
  </w:tbl>
  <w:p w14:paraId="32217AFC" w14:textId="1D9EBBC3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DD3276C"/>
    <w:multiLevelType w:val="hybridMultilevel"/>
    <w:tmpl w:val="12209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63005391">
    <w:abstractNumId w:val="12"/>
  </w:num>
  <w:num w:numId="2" w16cid:durableId="1678771705">
    <w:abstractNumId w:val="8"/>
  </w:num>
  <w:num w:numId="3" w16cid:durableId="1907493557">
    <w:abstractNumId w:val="16"/>
  </w:num>
  <w:num w:numId="4" w16cid:durableId="248276808">
    <w:abstractNumId w:val="13"/>
  </w:num>
  <w:num w:numId="5" w16cid:durableId="1850368418">
    <w:abstractNumId w:val="14"/>
  </w:num>
  <w:num w:numId="6" w16cid:durableId="905989523">
    <w:abstractNumId w:val="20"/>
  </w:num>
  <w:num w:numId="7" w16cid:durableId="2107383137">
    <w:abstractNumId w:val="7"/>
  </w:num>
  <w:num w:numId="8" w16cid:durableId="443812528">
    <w:abstractNumId w:val="11"/>
  </w:num>
  <w:num w:numId="9" w16cid:durableId="1971279006">
    <w:abstractNumId w:val="18"/>
  </w:num>
  <w:num w:numId="10" w16cid:durableId="170993476">
    <w:abstractNumId w:val="1"/>
  </w:num>
  <w:num w:numId="11" w16cid:durableId="1264340208">
    <w:abstractNumId w:val="6"/>
  </w:num>
  <w:num w:numId="12" w16cid:durableId="475218898">
    <w:abstractNumId w:val="0"/>
  </w:num>
  <w:num w:numId="13" w16cid:durableId="184027527">
    <w:abstractNumId w:val="2"/>
  </w:num>
  <w:num w:numId="14" w16cid:durableId="1583833713">
    <w:abstractNumId w:val="10"/>
  </w:num>
  <w:num w:numId="15" w16cid:durableId="705830932">
    <w:abstractNumId w:val="9"/>
  </w:num>
  <w:num w:numId="16" w16cid:durableId="1999454379">
    <w:abstractNumId w:val="17"/>
  </w:num>
  <w:num w:numId="17" w16cid:durableId="827286985">
    <w:abstractNumId w:val="3"/>
  </w:num>
  <w:num w:numId="18" w16cid:durableId="201525403">
    <w:abstractNumId w:val="22"/>
  </w:num>
  <w:num w:numId="19" w16cid:durableId="69354318">
    <w:abstractNumId w:val="19"/>
  </w:num>
  <w:num w:numId="20" w16cid:durableId="909540609">
    <w:abstractNumId w:val="15"/>
  </w:num>
  <w:num w:numId="21" w16cid:durableId="676077137">
    <w:abstractNumId w:val="21"/>
  </w:num>
  <w:num w:numId="22" w16cid:durableId="274555028">
    <w:abstractNumId w:val="5"/>
  </w:num>
  <w:num w:numId="23" w16cid:durableId="188240135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34E"/>
    <w:rsid w:val="00003212"/>
    <w:rsid w:val="000210DF"/>
    <w:rsid w:val="00032752"/>
    <w:rsid w:val="00052382"/>
    <w:rsid w:val="0006568A"/>
    <w:rsid w:val="00065A07"/>
    <w:rsid w:val="000718CB"/>
    <w:rsid w:val="00076F0F"/>
    <w:rsid w:val="00084253"/>
    <w:rsid w:val="000D1F49"/>
    <w:rsid w:val="000F3901"/>
    <w:rsid w:val="00111B61"/>
    <w:rsid w:val="00112058"/>
    <w:rsid w:val="001231CB"/>
    <w:rsid w:val="001548AE"/>
    <w:rsid w:val="0016305A"/>
    <w:rsid w:val="0016407F"/>
    <w:rsid w:val="0016759E"/>
    <w:rsid w:val="001727CA"/>
    <w:rsid w:val="00173096"/>
    <w:rsid w:val="0018749E"/>
    <w:rsid w:val="001A234E"/>
    <w:rsid w:val="001B0FB7"/>
    <w:rsid w:val="001B20B6"/>
    <w:rsid w:val="001F50C6"/>
    <w:rsid w:val="00266C45"/>
    <w:rsid w:val="002767D5"/>
    <w:rsid w:val="00281D7E"/>
    <w:rsid w:val="00282DB6"/>
    <w:rsid w:val="002C56E6"/>
    <w:rsid w:val="002D3238"/>
    <w:rsid w:val="002D5EE8"/>
    <w:rsid w:val="00353A38"/>
    <w:rsid w:val="00361E11"/>
    <w:rsid w:val="00380DB9"/>
    <w:rsid w:val="003957E2"/>
    <w:rsid w:val="003F0847"/>
    <w:rsid w:val="0040090B"/>
    <w:rsid w:val="00411BD1"/>
    <w:rsid w:val="0046302A"/>
    <w:rsid w:val="00475CB3"/>
    <w:rsid w:val="00487D2D"/>
    <w:rsid w:val="00491B18"/>
    <w:rsid w:val="004A7832"/>
    <w:rsid w:val="004D5D62"/>
    <w:rsid w:val="004E5717"/>
    <w:rsid w:val="005021F4"/>
    <w:rsid w:val="005112D0"/>
    <w:rsid w:val="00554614"/>
    <w:rsid w:val="00576892"/>
    <w:rsid w:val="00577E06"/>
    <w:rsid w:val="005A3BF7"/>
    <w:rsid w:val="005B0D80"/>
    <w:rsid w:val="005F2035"/>
    <w:rsid w:val="005F7990"/>
    <w:rsid w:val="0063291E"/>
    <w:rsid w:val="0063739C"/>
    <w:rsid w:val="00693CCE"/>
    <w:rsid w:val="00763D8C"/>
    <w:rsid w:val="00770F25"/>
    <w:rsid w:val="007711D7"/>
    <w:rsid w:val="00782526"/>
    <w:rsid w:val="007A35A8"/>
    <w:rsid w:val="007B0A85"/>
    <w:rsid w:val="007B3A82"/>
    <w:rsid w:val="007C6A52"/>
    <w:rsid w:val="0080098D"/>
    <w:rsid w:val="0082043E"/>
    <w:rsid w:val="00894714"/>
    <w:rsid w:val="00897670"/>
    <w:rsid w:val="008B0E32"/>
    <w:rsid w:val="008B5311"/>
    <w:rsid w:val="008E203A"/>
    <w:rsid w:val="008E5DAA"/>
    <w:rsid w:val="0091229C"/>
    <w:rsid w:val="00920221"/>
    <w:rsid w:val="00940E73"/>
    <w:rsid w:val="00945D22"/>
    <w:rsid w:val="00962E5E"/>
    <w:rsid w:val="0097224D"/>
    <w:rsid w:val="00976108"/>
    <w:rsid w:val="00977C2E"/>
    <w:rsid w:val="0098597D"/>
    <w:rsid w:val="009A3D4D"/>
    <w:rsid w:val="009B531B"/>
    <w:rsid w:val="009D0198"/>
    <w:rsid w:val="009D031E"/>
    <w:rsid w:val="009F619A"/>
    <w:rsid w:val="009F6DDE"/>
    <w:rsid w:val="00A1613A"/>
    <w:rsid w:val="00A370A8"/>
    <w:rsid w:val="00A4007C"/>
    <w:rsid w:val="00A46C35"/>
    <w:rsid w:val="00A50F58"/>
    <w:rsid w:val="00A52E88"/>
    <w:rsid w:val="00A535CB"/>
    <w:rsid w:val="00A5430B"/>
    <w:rsid w:val="00A560F6"/>
    <w:rsid w:val="00AC4B56"/>
    <w:rsid w:val="00AF6BFE"/>
    <w:rsid w:val="00B046F9"/>
    <w:rsid w:val="00B254D2"/>
    <w:rsid w:val="00B51F80"/>
    <w:rsid w:val="00BA21F0"/>
    <w:rsid w:val="00BD4753"/>
    <w:rsid w:val="00BD5CB1"/>
    <w:rsid w:val="00BE62EE"/>
    <w:rsid w:val="00C003BA"/>
    <w:rsid w:val="00C26236"/>
    <w:rsid w:val="00C46878"/>
    <w:rsid w:val="00C54494"/>
    <w:rsid w:val="00C80D83"/>
    <w:rsid w:val="00C9238F"/>
    <w:rsid w:val="00C96307"/>
    <w:rsid w:val="00CA5202"/>
    <w:rsid w:val="00CB03A5"/>
    <w:rsid w:val="00CB4A51"/>
    <w:rsid w:val="00CB60B6"/>
    <w:rsid w:val="00CD42D3"/>
    <w:rsid w:val="00CD4532"/>
    <w:rsid w:val="00CD47B0"/>
    <w:rsid w:val="00CE6104"/>
    <w:rsid w:val="00CE7918"/>
    <w:rsid w:val="00D014EB"/>
    <w:rsid w:val="00D16163"/>
    <w:rsid w:val="00D4780D"/>
    <w:rsid w:val="00DA04E1"/>
    <w:rsid w:val="00DB3FAD"/>
    <w:rsid w:val="00DB453D"/>
    <w:rsid w:val="00DC1DB0"/>
    <w:rsid w:val="00DC3AA3"/>
    <w:rsid w:val="00DD78D7"/>
    <w:rsid w:val="00DF7CF6"/>
    <w:rsid w:val="00E076B0"/>
    <w:rsid w:val="00E61C09"/>
    <w:rsid w:val="00E726BE"/>
    <w:rsid w:val="00E86304"/>
    <w:rsid w:val="00E92144"/>
    <w:rsid w:val="00EB3B58"/>
    <w:rsid w:val="00EC1F26"/>
    <w:rsid w:val="00EC583D"/>
    <w:rsid w:val="00EC7359"/>
    <w:rsid w:val="00EE3054"/>
    <w:rsid w:val="00EE6DFB"/>
    <w:rsid w:val="00F00606"/>
    <w:rsid w:val="00F01256"/>
    <w:rsid w:val="00F4327B"/>
    <w:rsid w:val="00F71F78"/>
    <w:rsid w:val="00F76570"/>
    <w:rsid w:val="00F978B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252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ureen%20Adema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2024-03-09T15:21:00Z</dcterms:created>
  <dcterms:modified xsi:type="dcterms:W3CDTF">2024-03-09T15:22:00Z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